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8857F6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8857F6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8857F6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392C618" w:rsidR="00F71B2C" w:rsidRPr="004957C0" w:rsidRDefault="00F71B2C" w:rsidP="0017630E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5C7159E6" w:rsidR="00F71B2C" w:rsidRPr="004957C0" w:rsidRDefault="00F71B2C" w:rsidP="0017630E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17630E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danych osobowych zgodnie z klauzulą </w:t>
            </w:r>
            <w:r w:rsidR="0017630E" w:rsidRPr="0017630E">
              <w:rPr>
                <w:rFonts w:cs="Times New Roman"/>
                <w:color w:val="000000" w:themeColor="text1"/>
                <w:sz w:val="24"/>
                <w:szCs w:val="24"/>
              </w:rPr>
              <w:t>https://dynow.krosno.lasy.gov.pl/klauzula-informacyjna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40B8214D" w:rsidR="00F71B2C" w:rsidRPr="004957C0" w:rsidRDefault="008857F6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63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  <w:r w:rsidR="0017630E">
              <w:t xml:space="preserve"> w Nadleśnictwie Dynów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022E4147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6267D" w14:textId="77777777" w:rsidR="008857F6" w:rsidRDefault="008857F6" w:rsidP="000172E5">
      <w:pPr>
        <w:spacing w:after="0" w:line="240" w:lineRule="auto"/>
      </w:pPr>
      <w:r>
        <w:separator/>
      </w:r>
    </w:p>
  </w:endnote>
  <w:endnote w:type="continuationSeparator" w:id="0">
    <w:p w14:paraId="3BC359A9" w14:textId="77777777" w:rsidR="008857F6" w:rsidRDefault="008857F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1FD0AE-79E7-4E69-8213-AAA25F9885B6}"/>
    <w:embedBold r:id="rId2" w:fontKey="{F6BC05C8-F937-488A-B5CE-633490A515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93DA1C3-00F1-45E9-B083-9EE0E0DB1BE6}"/>
    <w:embedBold r:id="rId4" w:fontKey="{86F42EB1-DB94-4623-B7BF-0AB2637A84A7}"/>
    <w:embedItalic r:id="rId5" w:fontKey="{41CD5996-7FB9-428D-9FD3-FB7A6B7F75A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1483363E-0D4C-409C-AEB2-46FF3A69C1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BBA4919-ECBD-4E47-9684-7E0406D71B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475CEC9-1224-4574-AEB4-30E978942B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82071" w14:textId="77777777" w:rsidR="008857F6" w:rsidRDefault="008857F6" w:rsidP="000172E5">
      <w:pPr>
        <w:spacing w:after="0" w:line="240" w:lineRule="auto"/>
      </w:pPr>
      <w:r>
        <w:separator/>
      </w:r>
    </w:p>
  </w:footnote>
  <w:footnote w:type="continuationSeparator" w:id="0">
    <w:p w14:paraId="235406E3" w14:textId="77777777" w:rsidR="008857F6" w:rsidRDefault="008857F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C0DA5D7" w:rsidR="00B337A2" w:rsidRPr="00F71B2C" w:rsidRDefault="0017630E" w:rsidP="0017630E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7630E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B1A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857F6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07A18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522B11"/>
    <w:rsid w:val="006062F3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A4C4AC-3073-47A7-8DFF-2440218FF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83</Words>
  <Characters>500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2021-04-30T09:18:00Z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